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C7E" w:rsidRPr="001315C5" w:rsidRDefault="001315C5" w:rsidP="001315C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ZARZĄDZENIE Nr </w:t>
      </w:r>
      <w:r w:rsidR="00FD2B88">
        <w:rPr>
          <w:rFonts w:ascii="Times New Roman" w:hAnsi="Times New Roman"/>
          <w:b/>
          <w:sz w:val="24"/>
          <w:szCs w:val="24"/>
        </w:rPr>
        <w:t>1</w:t>
      </w:r>
      <w:r w:rsidR="00A3503A">
        <w:rPr>
          <w:rFonts w:ascii="Times New Roman" w:hAnsi="Times New Roman"/>
          <w:b/>
          <w:sz w:val="24"/>
          <w:szCs w:val="24"/>
        </w:rPr>
        <w:t>2</w:t>
      </w:r>
      <w:r w:rsidR="00DA7AF0">
        <w:rPr>
          <w:rFonts w:ascii="Times New Roman" w:hAnsi="Times New Roman"/>
          <w:b/>
          <w:sz w:val="24"/>
          <w:szCs w:val="24"/>
        </w:rPr>
        <w:t>/202</w:t>
      </w:r>
      <w:r w:rsidR="00A3503A">
        <w:rPr>
          <w:rFonts w:ascii="Times New Roman" w:hAnsi="Times New Roman"/>
          <w:b/>
          <w:sz w:val="24"/>
          <w:szCs w:val="24"/>
        </w:rPr>
        <w:t>3</w:t>
      </w:r>
      <w:r w:rsidR="00DA7AF0">
        <w:rPr>
          <w:rFonts w:ascii="Times New Roman" w:hAnsi="Times New Roman"/>
          <w:b/>
          <w:sz w:val="24"/>
          <w:szCs w:val="24"/>
        </w:rPr>
        <w:t>/202</w:t>
      </w:r>
      <w:r w:rsidR="00A3503A">
        <w:rPr>
          <w:rFonts w:ascii="Times New Roman" w:hAnsi="Times New Roman"/>
          <w:b/>
          <w:sz w:val="24"/>
          <w:szCs w:val="24"/>
        </w:rPr>
        <w:t>4</w:t>
      </w:r>
    </w:p>
    <w:p w:rsidR="001315C5" w:rsidRPr="001315C5" w:rsidRDefault="001315C5" w:rsidP="001315C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315C5">
        <w:rPr>
          <w:rFonts w:ascii="Times New Roman" w:hAnsi="Times New Roman"/>
          <w:b/>
          <w:sz w:val="24"/>
          <w:szCs w:val="24"/>
        </w:rPr>
        <w:t>Dyrektora Zespołu Szkół im. Adama Mickiewicza w Mrozach</w:t>
      </w:r>
    </w:p>
    <w:p w:rsidR="001315C5" w:rsidRDefault="001315C5" w:rsidP="001315C5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 dnia </w:t>
      </w:r>
      <w:r w:rsidR="00A3503A">
        <w:rPr>
          <w:rFonts w:ascii="Times New Roman" w:hAnsi="Times New Roman"/>
          <w:b/>
          <w:sz w:val="24"/>
          <w:szCs w:val="24"/>
        </w:rPr>
        <w:t>16</w:t>
      </w:r>
      <w:r w:rsidR="00195879">
        <w:rPr>
          <w:rFonts w:ascii="Times New Roman" w:hAnsi="Times New Roman"/>
          <w:b/>
          <w:sz w:val="24"/>
          <w:szCs w:val="24"/>
        </w:rPr>
        <w:t xml:space="preserve"> kwietnia </w:t>
      </w:r>
      <w:r>
        <w:rPr>
          <w:rFonts w:ascii="Times New Roman" w:hAnsi="Times New Roman"/>
          <w:b/>
          <w:sz w:val="24"/>
          <w:szCs w:val="24"/>
        </w:rPr>
        <w:t>202</w:t>
      </w:r>
      <w:r w:rsidR="00A3503A">
        <w:rPr>
          <w:rFonts w:ascii="Times New Roman" w:hAnsi="Times New Roman"/>
          <w:b/>
          <w:sz w:val="24"/>
          <w:szCs w:val="24"/>
        </w:rPr>
        <w:t>4</w:t>
      </w:r>
      <w:r w:rsidR="00A27004" w:rsidRPr="001315C5">
        <w:rPr>
          <w:rFonts w:ascii="Times New Roman" w:hAnsi="Times New Roman"/>
          <w:sz w:val="24"/>
          <w:szCs w:val="24"/>
        </w:rPr>
        <w:br/>
      </w:r>
    </w:p>
    <w:p w:rsidR="00350840" w:rsidRDefault="00350840" w:rsidP="008E4DA5">
      <w:pPr>
        <w:rPr>
          <w:rFonts w:ascii="Times New Roman" w:hAnsi="Times New Roman"/>
          <w:sz w:val="24"/>
          <w:szCs w:val="24"/>
        </w:rPr>
      </w:pPr>
    </w:p>
    <w:p w:rsidR="00A27004" w:rsidRDefault="00A27004" w:rsidP="008E4DA5">
      <w:pPr>
        <w:rPr>
          <w:rFonts w:ascii="Times New Roman" w:hAnsi="Times New Roman"/>
          <w:sz w:val="24"/>
          <w:szCs w:val="24"/>
        </w:rPr>
      </w:pPr>
      <w:r w:rsidRPr="001315C5">
        <w:rPr>
          <w:rFonts w:ascii="Times New Roman" w:hAnsi="Times New Roman"/>
          <w:sz w:val="24"/>
          <w:szCs w:val="24"/>
        </w:rPr>
        <w:t xml:space="preserve">w sprawie </w:t>
      </w:r>
      <w:r w:rsidR="008E4DA5">
        <w:rPr>
          <w:rFonts w:ascii="Times New Roman" w:hAnsi="Times New Roman"/>
          <w:sz w:val="24"/>
          <w:szCs w:val="24"/>
        </w:rPr>
        <w:t xml:space="preserve">zwołania posiedzenia </w:t>
      </w:r>
      <w:r w:rsidR="00991B1B">
        <w:rPr>
          <w:rFonts w:ascii="Times New Roman" w:hAnsi="Times New Roman"/>
          <w:sz w:val="24"/>
          <w:szCs w:val="24"/>
        </w:rPr>
        <w:t>R</w:t>
      </w:r>
      <w:r w:rsidR="008E4DA5">
        <w:rPr>
          <w:rFonts w:ascii="Times New Roman" w:hAnsi="Times New Roman"/>
          <w:sz w:val="24"/>
          <w:szCs w:val="24"/>
        </w:rPr>
        <w:t xml:space="preserve">ady </w:t>
      </w:r>
      <w:r w:rsidR="00991B1B">
        <w:rPr>
          <w:rFonts w:ascii="Times New Roman" w:hAnsi="Times New Roman"/>
          <w:sz w:val="24"/>
          <w:szCs w:val="24"/>
        </w:rPr>
        <w:t>P</w:t>
      </w:r>
      <w:r w:rsidR="008E4DA5">
        <w:rPr>
          <w:rFonts w:ascii="Times New Roman" w:hAnsi="Times New Roman"/>
          <w:sz w:val="24"/>
          <w:szCs w:val="24"/>
        </w:rPr>
        <w:t>edagogicznej</w:t>
      </w:r>
      <w:r w:rsidR="00D079B9">
        <w:rPr>
          <w:rFonts w:ascii="Times New Roman" w:hAnsi="Times New Roman"/>
          <w:sz w:val="24"/>
          <w:szCs w:val="24"/>
        </w:rPr>
        <w:t xml:space="preserve"> </w:t>
      </w:r>
      <w:r w:rsidRPr="001315C5">
        <w:rPr>
          <w:rFonts w:ascii="Times New Roman" w:hAnsi="Times New Roman"/>
          <w:sz w:val="24"/>
          <w:szCs w:val="24"/>
        </w:rPr>
        <w:t>Zespo</w:t>
      </w:r>
      <w:r w:rsidR="00991B1B">
        <w:rPr>
          <w:rFonts w:ascii="Times New Roman" w:hAnsi="Times New Roman"/>
          <w:sz w:val="24"/>
          <w:szCs w:val="24"/>
        </w:rPr>
        <w:t>łu</w:t>
      </w:r>
      <w:r w:rsidRPr="001315C5">
        <w:rPr>
          <w:rFonts w:ascii="Times New Roman" w:hAnsi="Times New Roman"/>
          <w:sz w:val="24"/>
          <w:szCs w:val="24"/>
        </w:rPr>
        <w:t xml:space="preserve"> Szkół im. Adama Mickiewicza w Mrozach</w:t>
      </w:r>
    </w:p>
    <w:p w:rsidR="00991B1B" w:rsidRDefault="00991B1B" w:rsidP="008E4DA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podstawie art. 69 ust.6 ustawy z dnia 14 grudnia 2016 roku </w:t>
      </w:r>
      <w:r>
        <w:rPr>
          <w:rFonts w:ascii="Times New Roman" w:hAnsi="Times New Roman"/>
          <w:i/>
          <w:sz w:val="24"/>
          <w:szCs w:val="24"/>
        </w:rPr>
        <w:t>Prawo oświatowe</w:t>
      </w:r>
      <w:r>
        <w:rPr>
          <w:rFonts w:ascii="Times New Roman" w:hAnsi="Times New Roman"/>
          <w:sz w:val="24"/>
          <w:szCs w:val="24"/>
        </w:rPr>
        <w:t xml:space="preserve"> (Dz.U. 2020, poz.910 i 1378) w związku z Regulaminem Rady Pedagogicznej Zespołu Szkół im. Adama Mickiewicza w Mrozach</w:t>
      </w:r>
    </w:p>
    <w:p w:rsidR="00991B1B" w:rsidRPr="00991B1B" w:rsidRDefault="00991B1B" w:rsidP="00991B1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zarządzam, co następuje</w:t>
      </w:r>
    </w:p>
    <w:p w:rsidR="00A27004" w:rsidRPr="00041BEB" w:rsidRDefault="00A27004" w:rsidP="001315C5">
      <w:pPr>
        <w:jc w:val="center"/>
        <w:rPr>
          <w:rFonts w:ascii="Times New Roman" w:hAnsi="Times New Roman"/>
          <w:sz w:val="24"/>
          <w:szCs w:val="24"/>
        </w:rPr>
      </w:pPr>
      <w:r w:rsidRPr="00041BEB">
        <w:rPr>
          <w:rFonts w:ascii="Times New Roman" w:hAnsi="Times New Roman"/>
          <w:bCs/>
          <w:color w:val="202122"/>
          <w:sz w:val="24"/>
          <w:szCs w:val="24"/>
          <w:shd w:val="clear" w:color="auto" w:fill="FFFFFF"/>
        </w:rPr>
        <w:t>§</w:t>
      </w:r>
      <w:r w:rsidR="001315C5" w:rsidRPr="00041BEB">
        <w:rPr>
          <w:rFonts w:ascii="Times New Roman" w:hAnsi="Times New Roman"/>
          <w:sz w:val="24"/>
          <w:szCs w:val="24"/>
        </w:rPr>
        <w:t xml:space="preserve"> 1</w:t>
      </w:r>
    </w:p>
    <w:p w:rsidR="00A27004" w:rsidRPr="008D10CF" w:rsidRDefault="008D10CF" w:rsidP="00991B1B">
      <w:pPr>
        <w:pStyle w:val="Akapitzlist"/>
        <w:numPr>
          <w:ilvl w:val="0"/>
          <w:numId w:val="3"/>
        </w:num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Zwołuję posiedzenie </w:t>
      </w:r>
      <w:r w:rsidR="00587871">
        <w:rPr>
          <w:rFonts w:ascii="Times New Roman" w:hAnsi="Times New Roman"/>
          <w:sz w:val="24"/>
          <w:szCs w:val="24"/>
        </w:rPr>
        <w:t xml:space="preserve">klasyfikacyjne </w:t>
      </w:r>
      <w:r w:rsidR="00195879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podsumowujące </w:t>
      </w:r>
      <w:r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pracę </w:t>
      </w:r>
      <w:r w:rsidR="00C10534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klas</w:t>
      </w:r>
      <w:r w:rsidR="00DA7AF0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 czwartych </w:t>
      </w:r>
      <w:r w:rsidR="00C10534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 Liceum Ogólnokształcącego w Mrozach </w:t>
      </w:r>
      <w:r w:rsidR="00350840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roczne i końcowe </w:t>
      </w:r>
      <w:r w:rsidR="00DA7AF0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na dzień </w:t>
      </w:r>
      <w:r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dnia 2</w:t>
      </w:r>
      <w:r w:rsidR="00A3503A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3</w:t>
      </w:r>
      <w:r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 </w:t>
      </w:r>
      <w:r w:rsidR="00642C13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kwietnia</w:t>
      </w:r>
      <w:r w:rsidR="00DA7AF0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 202</w:t>
      </w:r>
      <w:r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 roku o godzinie 1</w:t>
      </w:r>
      <w:r w:rsidR="00642C13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5</w:t>
      </w:r>
      <w:r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.</w:t>
      </w:r>
      <w:r w:rsidR="00EE4E91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3</w:t>
      </w:r>
      <w:r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0.</w:t>
      </w:r>
    </w:p>
    <w:p w:rsidR="008D10CF" w:rsidRDefault="005F3603" w:rsidP="005F360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2</w:t>
      </w:r>
    </w:p>
    <w:p w:rsidR="005F3603" w:rsidRDefault="005F3603" w:rsidP="005F3603">
      <w:pPr>
        <w:pStyle w:val="Akapitzlist"/>
        <w:numPr>
          <w:ilvl w:val="0"/>
          <w:numId w:val="8"/>
        </w:num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Zobowiązuję</w:t>
      </w:r>
      <w:r w:rsidR="00D16A0C">
        <w:rPr>
          <w:rFonts w:ascii="Times New Roman" w:hAnsi="Times New Roman"/>
          <w:sz w:val="24"/>
          <w:szCs w:val="24"/>
        </w:rPr>
        <w:t xml:space="preserve"> do przygotowania i przedłożenia dyrektorowi</w:t>
      </w:r>
      <w:r w:rsidR="003F089F">
        <w:rPr>
          <w:rFonts w:ascii="Times New Roman" w:hAnsi="Times New Roman"/>
          <w:sz w:val="24"/>
          <w:szCs w:val="24"/>
        </w:rPr>
        <w:t xml:space="preserve"> </w:t>
      </w:r>
      <w:r w:rsidR="00B544E6">
        <w:rPr>
          <w:rFonts w:ascii="Times New Roman" w:hAnsi="Times New Roman"/>
          <w:sz w:val="24"/>
          <w:szCs w:val="24"/>
        </w:rPr>
        <w:t xml:space="preserve">w formie elektronicznej na adres </w:t>
      </w:r>
      <w:hyperlink r:id="rId5" w:history="1">
        <w:r w:rsidR="00B544E6" w:rsidRPr="00D74FFB">
          <w:rPr>
            <w:rStyle w:val="Hipercze"/>
            <w:rFonts w:ascii="Times New Roman" w:hAnsi="Times New Roman"/>
            <w:sz w:val="24"/>
            <w:szCs w:val="24"/>
          </w:rPr>
          <w:t>zespolszkol@mrozy.pl</w:t>
        </w:r>
      </w:hyperlink>
      <w:r w:rsidR="00B544E6">
        <w:rPr>
          <w:rFonts w:ascii="Times New Roman" w:hAnsi="Times New Roman"/>
          <w:sz w:val="24"/>
          <w:szCs w:val="24"/>
        </w:rPr>
        <w:t xml:space="preserve"> </w:t>
      </w:r>
      <w:r w:rsidR="00AC0C1F">
        <w:rPr>
          <w:rFonts w:ascii="Times New Roman" w:hAnsi="Times New Roman"/>
          <w:sz w:val="24"/>
          <w:szCs w:val="24"/>
        </w:rPr>
        <w:t xml:space="preserve"> lub </w:t>
      </w:r>
      <w:r w:rsidR="00AC0C1F" w:rsidRPr="00AC0C1F">
        <w:rPr>
          <w:rFonts w:ascii="Times New Roman" w:hAnsi="Times New Roman"/>
          <w:sz w:val="24"/>
          <w:szCs w:val="24"/>
        </w:rPr>
        <w:t>w</w:t>
      </w:r>
      <w:r w:rsidR="00AC0C1F" w:rsidRPr="00AC0C1F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="002600D8">
        <w:rPr>
          <w:rFonts w:ascii="Times New Roman" w:hAnsi="Times New Roman"/>
          <w:color w:val="0070C0"/>
          <w:sz w:val="24"/>
          <w:szCs w:val="24"/>
          <w:u w:val="single"/>
        </w:rPr>
        <w:t>L</w:t>
      </w:r>
      <w:r w:rsidR="00AC0C1F" w:rsidRPr="00AC0C1F">
        <w:rPr>
          <w:rFonts w:ascii="Times New Roman" w:hAnsi="Times New Roman"/>
          <w:color w:val="0070C0"/>
          <w:sz w:val="24"/>
          <w:szCs w:val="24"/>
          <w:u w:val="single"/>
        </w:rPr>
        <w:t>ibrusie</w:t>
      </w:r>
      <w:proofErr w:type="spellEnd"/>
      <w:r w:rsidR="00AC0C1F" w:rsidRPr="00AC0C1F">
        <w:rPr>
          <w:rFonts w:ascii="Times New Roman" w:hAnsi="Times New Roman"/>
          <w:color w:val="0070C0"/>
          <w:sz w:val="24"/>
          <w:szCs w:val="24"/>
        </w:rPr>
        <w:t xml:space="preserve"> </w:t>
      </w:r>
      <w:r w:rsidR="003F089F">
        <w:rPr>
          <w:rFonts w:ascii="Times New Roman" w:hAnsi="Times New Roman"/>
          <w:sz w:val="24"/>
          <w:szCs w:val="24"/>
        </w:rPr>
        <w:t xml:space="preserve">w terminie do </w:t>
      </w:r>
      <w:r w:rsidR="00641A24">
        <w:rPr>
          <w:rFonts w:ascii="Times New Roman" w:hAnsi="Times New Roman"/>
          <w:sz w:val="24"/>
          <w:szCs w:val="24"/>
        </w:rPr>
        <w:t>2</w:t>
      </w:r>
      <w:r w:rsidR="00A3503A">
        <w:rPr>
          <w:rFonts w:ascii="Times New Roman" w:hAnsi="Times New Roman"/>
          <w:sz w:val="24"/>
          <w:szCs w:val="24"/>
        </w:rPr>
        <w:t>3</w:t>
      </w:r>
      <w:r w:rsidR="00641A24">
        <w:rPr>
          <w:rFonts w:ascii="Times New Roman" w:hAnsi="Times New Roman"/>
          <w:sz w:val="24"/>
          <w:szCs w:val="24"/>
        </w:rPr>
        <w:t xml:space="preserve"> </w:t>
      </w:r>
      <w:r w:rsidR="00642C13">
        <w:rPr>
          <w:rFonts w:ascii="Times New Roman" w:hAnsi="Times New Roman"/>
          <w:sz w:val="24"/>
          <w:szCs w:val="24"/>
        </w:rPr>
        <w:t>kwietnia</w:t>
      </w:r>
      <w:r w:rsidR="00B544E6">
        <w:rPr>
          <w:rFonts w:ascii="Times New Roman" w:hAnsi="Times New Roman"/>
          <w:sz w:val="24"/>
          <w:szCs w:val="24"/>
        </w:rPr>
        <w:t xml:space="preserve"> </w:t>
      </w:r>
      <w:r w:rsidR="00EE4E91">
        <w:rPr>
          <w:rFonts w:ascii="Times New Roman" w:hAnsi="Times New Roman"/>
          <w:sz w:val="24"/>
          <w:szCs w:val="24"/>
        </w:rPr>
        <w:t xml:space="preserve"> do godz. 12.00.</w:t>
      </w:r>
    </w:p>
    <w:p w:rsidR="00D16A0C" w:rsidRDefault="00D16A0C" w:rsidP="005F3603">
      <w:pPr>
        <w:pStyle w:val="Akapitzlist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analizy wyników klasyfikacji </w:t>
      </w:r>
      <w:r w:rsidR="00642C13">
        <w:rPr>
          <w:rFonts w:ascii="Times New Roman" w:hAnsi="Times New Roman"/>
          <w:sz w:val="24"/>
          <w:szCs w:val="24"/>
        </w:rPr>
        <w:t>rocznej i końcowej</w:t>
      </w:r>
      <w:r w:rsidR="00EE4E91">
        <w:rPr>
          <w:rFonts w:ascii="Times New Roman" w:hAnsi="Times New Roman"/>
          <w:sz w:val="24"/>
          <w:szCs w:val="24"/>
        </w:rPr>
        <w:t xml:space="preserve"> 202</w:t>
      </w:r>
      <w:r w:rsidR="00A3503A">
        <w:rPr>
          <w:rFonts w:ascii="Times New Roman" w:hAnsi="Times New Roman"/>
          <w:sz w:val="24"/>
          <w:szCs w:val="24"/>
        </w:rPr>
        <w:t>3</w:t>
      </w:r>
      <w:r w:rsidR="00DA7AF0">
        <w:rPr>
          <w:rFonts w:ascii="Times New Roman" w:hAnsi="Times New Roman"/>
          <w:sz w:val="24"/>
          <w:szCs w:val="24"/>
        </w:rPr>
        <w:t>/202</w:t>
      </w:r>
      <w:r w:rsidR="00A3503A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uczniów </w:t>
      </w:r>
      <w:r w:rsidR="00DA7AF0">
        <w:rPr>
          <w:rFonts w:ascii="Times New Roman" w:hAnsi="Times New Roman"/>
          <w:sz w:val="24"/>
          <w:szCs w:val="24"/>
        </w:rPr>
        <w:t>klas czwartych</w:t>
      </w:r>
      <w:r w:rsidR="00642C1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Liceum Ogólnokształcącego</w:t>
      </w:r>
      <w:r w:rsidR="00DF44C0">
        <w:rPr>
          <w:rFonts w:ascii="Times New Roman" w:hAnsi="Times New Roman"/>
          <w:sz w:val="24"/>
          <w:szCs w:val="24"/>
        </w:rPr>
        <w:t xml:space="preserve"> przez</w:t>
      </w:r>
      <w:r w:rsidR="00DF44C0" w:rsidRPr="00DF44C0">
        <w:rPr>
          <w:rFonts w:ascii="Times New Roman" w:hAnsi="Times New Roman"/>
          <w:sz w:val="24"/>
          <w:szCs w:val="24"/>
        </w:rPr>
        <w:t xml:space="preserve"> </w:t>
      </w:r>
      <w:r w:rsidR="00DF44C0">
        <w:rPr>
          <w:rFonts w:ascii="Times New Roman" w:hAnsi="Times New Roman"/>
          <w:sz w:val="24"/>
          <w:szCs w:val="24"/>
        </w:rPr>
        <w:t>wychowawców;</w:t>
      </w:r>
    </w:p>
    <w:p w:rsidR="005F3603" w:rsidRDefault="005F3603" w:rsidP="00DF44C0">
      <w:pPr>
        <w:pStyle w:val="Akapitzlist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analizy realizacji podstawy programowej oraz do opracowania wniosków</w:t>
      </w:r>
      <w:r w:rsidR="00512D0A">
        <w:rPr>
          <w:rFonts w:ascii="Times New Roman" w:hAnsi="Times New Roman"/>
          <w:sz w:val="24"/>
          <w:szCs w:val="24"/>
        </w:rPr>
        <w:t xml:space="preserve"> przez</w:t>
      </w:r>
      <w:r w:rsidR="00512D0A" w:rsidRPr="00512D0A">
        <w:rPr>
          <w:rFonts w:ascii="Times New Roman" w:hAnsi="Times New Roman"/>
          <w:sz w:val="24"/>
          <w:szCs w:val="24"/>
        </w:rPr>
        <w:t xml:space="preserve"> </w:t>
      </w:r>
      <w:r w:rsidR="00512D0A">
        <w:rPr>
          <w:rFonts w:ascii="Times New Roman" w:hAnsi="Times New Roman"/>
          <w:sz w:val="24"/>
          <w:szCs w:val="24"/>
        </w:rPr>
        <w:t>wszystkich nauczycieli przedmiotów</w:t>
      </w:r>
      <w:r>
        <w:rPr>
          <w:rFonts w:ascii="Times New Roman" w:hAnsi="Times New Roman"/>
          <w:sz w:val="24"/>
          <w:szCs w:val="24"/>
        </w:rPr>
        <w:t>;</w:t>
      </w:r>
    </w:p>
    <w:p w:rsidR="00DF44C0" w:rsidRDefault="00DF44C0" w:rsidP="00DF44C0">
      <w:pPr>
        <w:pStyle w:val="Akapitzlist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oceny efektywności udzielanej pomocy psychologiczno-pedagogicznej;</w:t>
      </w:r>
    </w:p>
    <w:p w:rsidR="00DF44C0" w:rsidRDefault="00DF44C0" w:rsidP="00DF44C0">
      <w:pPr>
        <w:pStyle w:val="Akapitzlist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ocena efektywności na zajęciach z uczniem zdolnym, zajęciach dydaktyczno-wychowawczych, indywidualnych lub w grupie do 5 osób</w:t>
      </w:r>
      <w:r w:rsidR="003F089F">
        <w:rPr>
          <w:rFonts w:ascii="Times New Roman" w:hAnsi="Times New Roman"/>
          <w:sz w:val="24"/>
          <w:szCs w:val="24"/>
        </w:rPr>
        <w:t xml:space="preserve"> – nauczyciele prowadzący</w:t>
      </w:r>
      <w:r>
        <w:rPr>
          <w:rFonts w:ascii="Times New Roman" w:hAnsi="Times New Roman"/>
          <w:sz w:val="24"/>
          <w:szCs w:val="24"/>
        </w:rPr>
        <w:t>;</w:t>
      </w:r>
    </w:p>
    <w:p w:rsidR="003F089F" w:rsidRDefault="003F089F" w:rsidP="003F089F">
      <w:pPr>
        <w:pStyle w:val="Akapitzlist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wychowawców i koordynator</w:t>
      </w:r>
      <w:r w:rsidR="00512D0A">
        <w:rPr>
          <w:rFonts w:ascii="Times New Roman" w:hAnsi="Times New Roman"/>
          <w:sz w:val="24"/>
          <w:szCs w:val="24"/>
        </w:rPr>
        <w:t>a</w:t>
      </w:r>
      <w:r w:rsidR="00AC0C1F">
        <w:rPr>
          <w:rFonts w:ascii="Times New Roman" w:hAnsi="Times New Roman"/>
          <w:sz w:val="24"/>
          <w:szCs w:val="24"/>
        </w:rPr>
        <w:t xml:space="preserve"> ds. pomocy </w:t>
      </w:r>
      <w:proofErr w:type="spellStart"/>
      <w:r w:rsidR="00AC0C1F">
        <w:rPr>
          <w:rFonts w:ascii="Times New Roman" w:hAnsi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/>
          <w:sz w:val="24"/>
          <w:szCs w:val="24"/>
        </w:rPr>
        <w:t>–pedagogicznej dla uczniów z deficytami rozwo</w:t>
      </w:r>
      <w:r w:rsidR="00DA7AF0">
        <w:rPr>
          <w:rFonts w:ascii="Times New Roman" w:hAnsi="Times New Roman"/>
          <w:sz w:val="24"/>
          <w:szCs w:val="24"/>
        </w:rPr>
        <w:t>jowymi wniosków p</w:t>
      </w:r>
      <w:r>
        <w:rPr>
          <w:rFonts w:ascii="Times New Roman" w:hAnsi="Times New Roman"/>
          <w:sz w:val="24"/>
          <w:szCs w:val="24"/>
        </w:rPr>
        <w:t>o pracy w drugim półroczu;</w:t>
      </w:r>
    </w:p>
    <w:p w:rsidR="003F089F" w:rsidRPr="003F089F" w:rsidRDefault="003F089F" w:rsidP="003F089F">
      <w:pPr>
        <w:pStyle w:val="Akapitzlist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analizy sytuacji wychowawczej klasy </w:t>
      </w:r>
      <w:r w:rsidR="00512D0A">
        <w:rPr>
          <w:rFonts w:ascii="Times New Roman" w:hAnsi="Times New Roman"/>
          <w:sz w:val="24"/>
          <w:szCs w:val="24"/>
        </w:rPr>
        <w:t xml:space="preserve">przez </w:t>
      </w:r>
      <w:r>
        <w:rPr>
          <w:rFonts w:ascii="Times New Roman" w:hAnsi="Times New Roman"/>
          <w:sz w:val="24"/>
          <w:szCs w:val="24"/>
        </w:rPr>
        <w:t>wychowawc</w:t>
      </w:r>
      <w:r w:rsidR="00512D0A">
        <w:rPr>
          <w:rFonts w:ascii="Times New Roman" w:hAnsi="Times New Roman"/>
          <w:sz w:val="24"/>
          <w:szCs w:val="24"/>
        </w:rPr>
        <w:t>ów oddziałów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641A24" w:rsidRPr="00641A24" w:rsidRDefault="00641A24" w:rsidP="00641A2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3</w:t>
      </w:r>
    </w:p>
    <w:p w:rsidR="00641A24" w:rsidRPr="00641A24" w:rsidRDefault="00641A24" w:rsidP="00641A24">
      <w:pPr>
        <w:pStyle w:val="Akapitzlist"/>
        <w:numPr>
          <w:ilvl w:val="0"/>
          <w:numId w:val="13"/>
        </w:numPr>
        <w:ind w:left="426" w:hanging="426"/>
        <w:rPr>
          <w:rFonts w:ascii="Times New Roman" w:hAnsi="Times New Roman"/>
          <w:sz w:val="24"/>
          <w:szCs w:val="24"/>
        </w:rPr>
      </w:pPr>
      <w:r w:rsidRPr="00641A24">
        <w:rPr>
          <w:rFonts w:ascii="Times New Roman" w:hAnsi="Times New Roman"/>
          <w:sz w:val="24"/>
          <w:szCs w:val="24"/>
        </w:rPr>
        <w:t xml:space="preserve">Zobowiązuję do przygotowania dzienników do kontroli w wersji elektronicznej do </w:t>
      </w:r>
      <w:r w:rsidR="00512D0A">
        <w:rPr>
          <w:rFonts w:ascii="Times New Roman" w:hAnsi="Times New Roman"/>
          <w:sz w:val="24"/>
          <w:szCs w:val="24"/>
        </w:rPr>
        <w:t>2</w:t>
      </w:r>
      <w:r w:rsidR="00A3503A">
        <w:rPr>
          <w:rFonts w:ascii="Times New Roman" w:hAnsi="Times New Roman"/>
          <w:sz w:val="24"/>
          <w:szCs w:val="24"/>
        </w:rPr>
        <w:t>6</w:t>
      </w:r>
      <w:r w:rsidRPr="00641A24">
        <w:rPr>
          <w:rFonts w:ascii="Times New Roman" w:hAnsi="Times New Roman"/>
          <w:sz w:val="24"/>
          <w:szCs w:val="24"/>
        </w:rPr>
        <w:t xml:space="preserve"> </w:t>
      </w:r>
      <w:r w:rsidR="001938AF">
        <w:rPr>
          <w:rFonts w:ascii="Times New Roman" w:hAnsi="Times New Roman"/>
          <w:sz w:val="24"/>
          <w:szCs w:val="24"/>
        </w:rPr>
        <w:t>kwietnia</w:t>
      </w:r>
      <w:r w:rsidR="00DA7AF0">
        <w:rPr>
          <w:rFonts w:ascii="Times New Roman" w:hAnsi="Times New Roman"/>
          <w:sz w:val="24"/>
          <w:szCs w:val="24"/>
        </w:rPr>
        <w:t xml:space="preserve"> 202</w:t>
      </w:r>
      <w:r w:rsidR="00A3503A">
        <w:rPr>
          <w:rFonts w:ascii="Times New Roman" w:hAnsi="Times New Roman"/>
          <w:sz w:val="24"/>
          <w:szCs w:val="24"/>
        </w:rPr>
        <w:t>4</w:t>
      </w:r>
      <w:r w:rsidRPr="00641A24">
        <w:rPr>
          <w:rFonts w:ascii="Times New Roman" w:hAnsi="Times New Roman"/>
          <w:sz w:val="24"/>
          <w:szCs w:val="24"/>
        </w:rPr>
        <w:t xml:space="preserve"> roku.</w:t>
      </w:r>
    </w:p>
    <w:p w:rsidR="00641A24" w:rsidRDefault="00641A24" w:rsidP="00641A24">
      <w:pPr>
        <w:pStyle w:val="Akapitzlist"/>
        <w:ind w:left="426"/>
        <w:rPr>
          <w:rFonts w:ascii="Times New Roman" w:hAnsi="Times New Roman"/>
          <w:sz w:val="24"/>
          <w:szCs w:val="24"/>
        </w:rPr>
      </w:pPr>
    </w:p>
    <w:p w:rsidR="00641A24" w:rsidRDefault="00641A24" w:rsidP="00641A2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4</w:t>
      </w:r>
    </w:p>
    <w:p w:rsidR="00641A24" w:rsidRDefault="00641A24" w:rsidP="00641A24">
      <w:pPr>
        <w:pStyle w:val="Akapitzlist"/>
        <w:numPr>
          <w:ilvl w:val="0"/>
          <w:numId w:val="14"/>
        </w:numPr>
        <w:ind w:left="426" w:hanging="426"/>
        <w:rPr>
          <w:rFonts w:ascii="Times New Roman" w:hAnsi="Times New Roman"/>
          <w:sz w:val="24"/>
          <w:szCs w:val="24"/>
        </w:rPr>
      </w:pPr>
      <w:r w:rsidRPr="00641A24">
        <w:rPr>
          <w:rFonts w:ascii="Times New Roman" w:hAnsi="Times New Roman"/>
          <w:sz w:val="24"/>
          <w:szCs w:val="24"/>
        </w:rPr>
        <w:t xml:space="preserve">Ustalam następujący </w:t>
      </w:r>
      <w:r>
        <w:rPr>
          <w:rFonts w:ascii="Times New Roman" w:hAnsi="Times New Roman"/>
          <w:sz w:val="24"/>
          <w:szCs w:val="24"/>
        </w:rPr>
        <w:t>porządek zebrania:</w:t>
      </w:r>
    </w:p>
    <w:p w:rsidR="00641A24" w:rsidRDefault="00A3503A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641A24">
        <w:rPr>
          <w:rFonts w:ascii="Times New Roman" w:hAnsi="Times New Roman"/>
          <w:sz w:val="24"/>
          <w:szCs w:val="24"/>
        </w:rPr>
        <w:t>twarcie</w:t>
      </w:r>
      <w:r>
        <w:rPr>
          <w:rFonts w:ascii="Times New Roman" w:hAnsi="Times New Roman"/>
          <w:sz w:val="24"/>
          <w:szCs w:val="24"/>
        </w:rPr>
        <w:t xml:space="preserve"> posiedzenia</w:t>
      </w:r>
      <w:r w:rsidR="00EF2839">
        <w:rPr>
          <w:rFonts w:ascii="Times New Roman" w:hAnsi="Times New Roman"/>
          <w:sz w:val="24"/>
          <w:szCs w:val="24"/>
        </w:rPr>
        <w:t>;</w:t>
      </w:r>
    </w:p>
    <w:p w:rsidR="00EF2839" w:rsidRDefault="00EF2839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przedstawienie i przyjęcie porządku zebrania;</w:t>
      </w:r>
    </w:p>
    <w:p w:rsidR="00EF2839" w:rsidRDefault="00EF2839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analiza i wnioski z działalności dydaktycznej</w:t>
      </w:r>
    </w:p>
    <w:p w:rsidR="00EF2839" w:rsidRDefault="00EF2839" w:rsidP="00EF2839">
      <w:pPr>
        <w:pStyle w:val="Akapitzlist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analiza i wnioski z klasyfikacji </w:t>
      </w:r>
      <w:r w:rsidR="001938AF">
        <w:rPr>
          <w:rFonts w:ascii="Times New Roman" w:hAnsi="Times New Roman"/>
          <w:sz w:val="24"/>
          <w:szCs w:val="24"/>
        </w:rPr>
        <w:t>rocznej i końcowej</w:t>
      </w:r>
      <w:r>
        <w:rPr>
          <w:rFonts w:ascii="Times New Roman" w:hAnsi="Times New Roman"/>
          <w:sz w:val="24"/>
          <w:szCs w:val="24"/>
        </w:rPr>
        <w:t xml:space="preserve"> uczniów</w:t>
      </w:r>
      <w:r w:rsidR="001938AF">
        <w:rPr>
          <w:rFonts w:ascii="Times New Roman" w:hAnsi="Times New Roman"/>
          <w:sz w:val="24"/>
          <w:szCs w:val="24"/>
        </w:rPr>
        <w:t xml:space="preserve"> klas </w:t>
      </w:r>
      <w:r w:rsidR="00DA7AF0">
        <w:rPr>
          <w:rFonts w:ascii="Times New Roman" w:hAnsi="Times New Roman"/>
          <w:sz w:val="24"/>
          <w:szCs w:val="24"/>
        </w:rPr>
        <w:t>czwartych</w:t>
      </w:r>
      <w:r>
        <w:rPr>
          <w:rFonts w:ascii="Times New Roman" w:hAnsi="Times New Roman"/>
          <w:sz w:val="24"/>
          <w:szCs w:val="24"/>
        </w:rPr>
        <w:t xml:space="preserve"> Liceum Ogólnokształcącego,</w:t>
      </w:r>
    </w:p>
    <w:p w:rsidR="00765A85" w:rsidRDefault="00765A85" w:rsidP="00EF2839">
      <w:pPr>
        <w:pStyle w:val="Akapitzlist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podjęcie uchwały klasyfikacyjnej, </w:t>
      </w:r>
    </w:p>
    <w:p w:rsidR="00EF2839" w:rsidRDefault="005C7512" w:rsidP="00EF2839">
      <w:pPr>
        <w:pStyle w:val="Akapitzlist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analiza osiągnięć edukacyjnych uczniów LO,</w:t>
      </w:r>
    </w:p>
    <w:p w:rsidR="005C7512" w:rsidRDefault="005C7512" w:rsidP="00EF2839">
      <w:pPr>
        <w:pStyle w:val="Akapitzlist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realizacja podstawy programowej w LO,</w:t>
      </w:r>
    </w:p>
    <w:p w:rsidR="00EF2839" w:rsidRDefault="002D714D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analiza i wnioski z działalności wychowawczej, profilaktycznej i opiekuńczej</w:t>
      </w:r>
      <w:r w:rsidR="00E57EB6">
        <w:rPr>
          <w:rFonts w:ascii="Times New Roman" w:hAnsi="Times New Roman"/>
          <w:sz w:val="24"/>
          <w:szCs w:val="24"/>
        </w:rPr>
        <w:t>;</w:t>
      </w:r>
    </w:p>
    <w:p w:rsidR="002D714D" w:rsidRDefault="002D714D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ocena efektywności udzielania pomocy psychologiczn</w:t>
      </w:r>
      <w:r w:rsidR="00D8392C">
        <w:rPr>
          <w:rFonts w:ascii="Times New Roman" w:hAnsi="Times New Roman"/>
          <w:sz w:val="24"/>
          <w:szCs w:val="24"/>
        </w:rPr>
        <w:t>o-pedagogicznej i rekomendacje;</w:t>
      </w:r>
    </w:p>
    <w:p w:rsidR="00765A85" w:rsidRDefault="003D6D32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Nagrody dla uczniów</w:t>
      </w:r>
      <w:r w:rsidR="00765A85">
        <w:rPr>
          <w:rFonts w:ascii="Times New Roman" w:hAnsi="Times New Roman"/>
          <w:sz w:val="24"/>
          <w:szCs w:val="24"/>
        </w:rPr>
        <w:t xml:space="preserve">; </w:t>
      </w:r>
    </w:p>
    <w:p w:rsidR="00DA7AF0" w:rsidRDefault="00AC0C1F" w:rsidP="00EE4E91">
      <w:pPr>
        <w:pStyle w:val="Akapitzlist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nagrody dla uczniów </w:t>
      </w:r>
      <w:r w:rsidR="00DA7AF0">
        <w:rPr>
          <w:rFonts w:ascii="Times New Roman" w:hAnsi="Times New Roman"/>
          <w:sz w:val="24"/>
          <w:szCs w:val="24"/>
        </w:rPr>
        <w:t xml:space="preserve"> za osiągnięcia sportowe i za wyniki w nauce,</w:t>
      </w:r>
    </w:p>
    <w:p w:rsidR="00AC0C1F" w:rsidRDefault="00AC0C1F" w:rsidP="00EE4E91">
      <w:pPr>
        <w:pStyle w:val="Akapitzlist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zaświadczenie za pracę w  wolontariacie, </w:t>
      </w:r>
    </w:p>
    <w:p w:rsidR="00AC0C1F" w:rsidRDefault="00AC0C1F" w:rsidP="00EE4E91">
      <w:pPr>
        <w:pStyle w:val="Akapitzlist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certyfikaty d</w:t>
      </w:r>
      <w:r w:rsidR="00DA7AF0">
        <w:rPr>
          <w:rFonts w:ascii="Times New Roman" w:hAnsi="Times New Roman"/>
          <w:sz w:val="24"/>
          <w:szCs w:val="24"/>
        </w:rPr>
        <w:t>la klas mundurowych ( policyjnej i wojskowej),</w:t>
      </w:r>
    </w:p>
    <w:p w:rsidR="00DA7AF0" w:rsidRPr="00A3503A" w:rsidRDefault="00A3503A" w:rsidP="00A3503A">
      <w:pPr>
        <w:pStyle w:val="Akapitzlist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nagrody za inne osiągnięcia</w:t>
      </w:r>
    </w:p>
    <w:p w:rsidR="00DA7AF0" w:rsidRDefault="00C956EF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DA7AF0">
        <w:rPr>
          <w:rFonts w:ascii="Times New Roman" w:hAnsi="Times New Roman"/>
          <w:sz w:val="24"/>
          <w:szCs w:val="24"/>
        </w:rPr>
        <w:t xml:space="preserve">ekrutacja </w:t>
      </w:r>
    </w:p>
    <w:p w:rsidR="003D6D32" w:rsidRPr="003D6D32" w:rsidRDefault="003D6D32" w:rsidP="003D6D32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szkolenie członków zespołów nadzorujących przebieg części pisemnej egzaminu maturalnego w sesji wiosennej 202</w:t>
      </w:r>
      <w:r w:rsidR="00A3503A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roku;</w:t>
      </w:r>
    </w:p>
    <w:p w:rsidR="00765A85" w:rsidRPr="00641A24" w:rsidRDefault="00C956EF" w:rsidP="00641A24">
      <w:pPr>
        <w:pStyle w:val="Akapitzlist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B544E6">
        <w:rPr>
          <w:rFonts w:ascii="Times New Roman" w:hAnsi="Times New Roman"/>
          <w:sz w:val="24"/>
          <w:szCs w:val="24"/>
        </w:rPr>
        <w:t>amkniecie zebrania.</w:t>
      </w:r>
    </w:p>
    <w:p w:rsidR="00641A24" w:rsidRPr="00641A24" w:rsidRDefault="00641A24" w:rsidP="00641A24">
      <w:pPr>
        <w:ind w:left="426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641A24" w:rsidRPr="00641A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32EF"/>
    <w:multiLevelType w:val="hybridMultilevel"/>
    <w:tmpl w:val="44BEC40C"/>
    <w:lvl w:ilvl="0" w:tplc="21FE9706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FDF0992"/>
    <w:multiLevelType w:val="hybridMultilevel"/>
    <w:tmpl w:val="0212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9411F4"/>
    <w:multiLevelType w:val="hybridMultilevel"/>
    <w:tmpl w:val="0A000BE8"/>
    <w:lvl w:ilvl="0" w:tplc="AF2E2E06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37C2E9B"/>
    <w:multiLevelType w:val="hybridMultilevel"/>
    <w:tmpl w:val="7534E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E2D89"/>
    <w:multiLevelType w:val="hybridMultilevel"/>
    <w:tmpl w:val="5E8C9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E3341"/>
    <w:multiLevelType w:val="hybridMultilevel"/>
    <w:tmpl w:val="6E5E7DCE"/>
    <w:lvl w:ilvl="0" w:tplc="10C83FEA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22AC496C"/>
    <w:multiLevelType w:val="hybridMultilevel"/>
    <w:tmpl w:val="7F78C0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D00E4"/>
    <w:multiLevelType w:val="hybridMultilevel"/>
    <w:tmpl w:val="86A295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44CCC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C1757"/>
    <w:multiLevelType w:val="hybridMultilevel"/>
    <w:tmpl w:val="B838D982"/>
    <w:lvl w:ilvl="0" w:tplc="CDFAADC4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65F0C26"/>
    <w:multiLevelType w:val="hybridMultilevel"/>
    <w:tmpl w:val="394A1DFC"/>
    <w:lvl w:ilvl="0" w:tplc="C7083C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DF97F77"/>
    <w:multiLevelType w:val="hybridMultilevel"/>
    <w:tmpl w:val="750490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1F12A7"/>
    <w:multiLevelType w:val="hybridMultilevel"/>
    <w:tmpl w:val="44DE5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597857"/>
    <w:multiLevelType w:val="hybridMultilevel"/>
    <w:tmpl w:val="95D6B008"/>
    <w:lvl w:ilvl="0" w:tplc="4DB8E1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540F13E2"/>
    <w:multiLevelType w:val="hybridMultilevel"/>
    <w:tmpl w:val="645E03A2"/>
    <w:lvl w:ilvl="0" w:tplc="44F0174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7272A37"/>
    <w:multiLevelType w:val="hybridMultilevel"/>
    <w:tmpl w:val="F1AE4F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3E5F35"/>
    <w:multiLevelType w:val="hybridMultilevel"/>
    <w:tmpl w:val="28EC41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552962"/>
    <w:multiLevelType w:val="hybridMultilevel"/>
    <w:tmpl w:val="99E09BA2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 w15:restartNumberingAfterBreak="0">
    <w:nsid w:val="635052AC"/>
    <w:multiLevelType w:val="hybridMultilevel"/>
    <w:tmpl w:val="CB6CA3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E67E09"/>
    <w:multiLevelType w:val="hybridMultilevel"/>
    <w:tmpl w:val="A6F82988"/>
    <w:lvl w:ilvl="0" w:tplc="1F9AE06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73C93007"/>
    <w:multiLevelType w:val="hybridMultilevel"/>
    <w:tmpl w:val="89F26C66"/>
    <w:lvl w:ilvl="0" w:tplc="4820770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6"/>
  </w:num>
  <w:num w:numId="2">
    <w:abstractNumId w:val="1"/>
  </w:num>
  <w:num w:numId="3">
    <w:abstractNumId w:val="14"/>
  </w:num>
  <w:num w:numId="4">
    <w:abstractNumId w:val="4"/>
  </w:num>
  <w:num w:numId="5">
    <w:abstractNumId w:val="10"/>
  </w:num>
  <w:num w:numId="6">
    <w:abstractNumId w:val="17"/>
  </w:num>
  <w:num w:numId="7">
    <w:abstractNumId w:val="7"/>
  </w:num>
  <w:num w:numId="8">
    <w:abstractNumId w:val="11"/>
  </w:num>
  <w:num w:numId="9">
    <w:abstractNumId w:val="9"/>
  </w:num>
  <w:num w:numId="10">
    <w:abstractNumId w:val="8"/>
  </w:num>
  <w:num w:numId="11">
    <w:abstractNumId w:val="2"/>
  </w:num>
  <w:num w:numId="12">
    <w:abstractNumId w:val="0"/>
  </w:num>
  <w:num w:numId="13">
    <w:abstractNumId w:val="15"/>
  </w:num>
  <w:num w:numId="14">
    <w:abstractNumId w:val="3"/>
  </w:num>
  <w:num w:numId="15">
    <w:abstractNumId w:val="13"/>
  </w:num>
  <w:num w:numId="16">
    <w:abstractNumId w:val="12"/>
  </w:num>
  <w:num w:numId="17">
    <w:abstractNumId w:val="18"/>
  </w:num>
  <w:num w:numId="18">
    <w:abstractNumId w:val="5"/>
  </w:num>
  <w:num w:numId="19">
    <w:abstractNumId w:val="1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DA5"/>
    <w:rsid w:val="000319EF"/>
    <w:rsid w:val="00041BEB"/>
    <w:rsid w:val="00126DEF"/>
    <w:rsid w:val="001315C5"/>
    <w:rsid w:val="001938AF"/>
    <w:rsid w:val="00195879"/>
    <w:rsid w:val="002600D8"/>
    <w:rsid w:val="002D714D"/>
    <w:rsid w:val="00350840"/>
    <w:rsid w:val="003618F8"/>
    <w:rsid w:val="003D6D32"/>
    <w:rsid w:val="003F089F"/>
    <w:rsid w:val="00476B65"/>
    <w:rsid w:val="004B4C7E"/>
    <w:rsid w:val="00512D0A"/>
    <w:rsid w:val="00587871"/>
    <w:rsid w:val="005C7512"/>
    <w:rsid w:val="005F3603"/>
    <w:rsid w:val="00611A99"/>
    <w:rsid w:val="00641A24"/>
    <w:rsid w:val="00642C13"/>
    <w:rsid w:val="00765A85"/>
    <w:rsid w:val="0089002A"/>
    <w:rsid w:val="008D10CF"/>
    <w:rsid w:val="008E4DA5"/>
    <w:rsid w:val="00976FBC"/>
    <w:rsid w:val="00991B1B"/>
    <w:rsid w:val="00992ADC"/>
    <w:rsid w:val="00A27004"/>
    <w:rsid w:val="00A3503A"/>
    <w:rsid w:val="00AC0C1F"/>
    <w:rsid w:val="00AF0764"/>
    <w:rsid w:val="00B544E6"/>
    <w:rsid w:val="00C10534"/>
    <w:rsid w:val="00C956EF"/>
    <w:rsid w:val="00D079B9"/>
    <w:rsid w:val="00D16A0C"/>
    <w:rsid w:val="00D8392C"/>
    <w:rsid w:val="00D96667"/>
    <w:rsid w:val="00DA7AF0"/>
    <w:rsid w:val="00DF44C0"/>
    <w:rsid w:val="00E57EB6"/>
    <w:rsid w:val="00EE4E91"/>
    <w:rsid w:val="00EE765D"/>
    <w:rsid w:val="00EF2839"/>
    <w:rsid w:val="00FC474A"/>
    <w:rsid w:val="00FD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79575"/>
  <w15:chartTrackingRefBased/>
  <w15:docId w15:val="{6D8C3AE4-1CC5-4690-8601-682AF55C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700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15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1315C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544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espolszkol@mrozy.pl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agodzinska\Desktop\Dane_Laptop\Documents\dokumenty_szko&#322;a\Zarz&#261;dzenia\2020_2021\zarz&#261;dzenie_8_2020_2021_PPK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zarządzenie_8_2020_2021_PPK</Template>
  <TotalTime>1</TotalTime>
  <Pages>2</Pages>
  <Words>356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Jagodzińska</dc:creator>
  <cp:keywords/>
  <dc:description/>
  <cp:lastModifiedBy>Klaudia Sadowska</cp:lastModifiedBy>
  <cp:revision>2</cp:revision>
  <cp:lastPrinted>2023-04-21T14:13:00Z</cp:lastPrinted>
  <dcterms:created xsi:type="dcterms:W3CDTF">2024-04-16T11:33:00Z</dcterms:created>
  <dcterms:modified xsi:type="dcterms:W3CDTF">2024-04-16T11:33:00Z</dcterms:modified>
</cp:coreProperties>
</file>